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7258D" w14:textId="77777777" w:rsidR="0025301C" w:rsidRDefault="0025301C" w:rsidP="0025301C">
      <w:pPr>
        <w:rPr>
          <w:b/>
          <w:sz w:val="28"/>
          <w:szCs w:val="28"/>
        </w:rPr>
      </w:pPr>
      <w:bookmarkStart w:id="0" w:name="_GoBack"/>
      <w:bookmarkEnd w:id="0"/>
      <w:r w:rsidRPr="000369F9">
        <w:rPr>
          <w:b/>
          <w:noProof/>
          <w:sz w:val="28"/>
          <w:szCs w:val="28"/>
          <w:lang w:eastAsia="de-CH"/>
        </w:rPr>
        <w:drawing>
          <wp:inline distT="0" distB="0" distL="0" distR="0" wp14:anchorId="673E6B41" wp14:editId="64F2F889">
            <wp:extent cx="857132" cy="900112"/>
            <wp:effectExtent l="0" t="0" r="635" b="0"/>
            <wp:docPr id="2" name="Grafik 2" descr="C:\Users\crea-4\Documents\Awiq\awiq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ea-4\Documents\Awiq\awiq_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346" cy="96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r>
        <w:rPr>
          <w:b/>
          <w:noProof/>
          <w:sz w:val="28"/>
          <w:szCs w:val="28"/>
        </w:rPr>
        <w:t xml:space="preserve">                                                                                    </w:t>
      </w:r>
      <w:r>
        <w:rPr>
          <w:b/>
          <w:noProof/>
          <w:sz w:val="28"/>
          <w:szCs w:val="28"/>
          <w:lang w:eastAsia="de-CH"/>
        </w:rPr>
        <w:drawing>
          <wp:inline distT="0" distB="0" distL="0" distR="0" wp14:anchorId="4936755C" wp14:editId="494131E6">
            <wp:extent cx="1340501" cy="818006"/>
            <wp:effectExtent l="0" t="0" r="0" b="1270"/>
            <wp:docPr id="1" name="Grafik 1" descr="C:\Users\crea-4\AppData\Local\Microsoft\Windows\INetCache\Content.MSO\D9CDD63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ea-4\AppData\Local\Microsoft\Windows\INetCache\Content.MSO\D9CDD63C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640" cy="880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FFAE3" w14:textId="77777777" w:rsidR="00E61573" w:rsidRDefault="0025301C" w:rsidP="00E61573">
      <w:pPr>
        <w:rPr>
          <w:b/>
        </w:rPr>
      </w:pPr>
      <w:r w:rsidRPr="00E833FD">
        <w:rPr>
          <w:b/>
          <w:sz w:val="28"/>
          <w:szCs w:val="28"/>
        </w:rPr>
        <w:t xml:space="preserve">Spaziergänge </w:t>
      </w:r>
      <w:r>
        <w:rPr>
          <w:b/>
          <w:sz w:val="28"/>
          <w:szCs w:val="28"/>
        </w:rPr>
        <w:t>2019 NBH - Talentbörse</w:t>
      </w:r>
      <w:r>
        <w:rPr>
          <w:b/>
          <w:sz w:val="28"/>
          <w:szCs w:val="28"/>
        </w:rPr>
        <w:br/>
      </w:r>
      <w:r w:rsidRPr="00CE0F5F">
        <w:rPr>
          <w:b/>
        </w:rPr>
        <w:t>Regel</w:t>
      </w:r>
      <w:r>
        <w:rPr>
          <w:b/>
        </w:rPr>
        <w:t>n</w:t>
      </w:r>
      <w:r>
        <w:rPr>
          <w:b/>
        </w:rPr>
        <w:br/>
      </w:r>
    </w:p>
    <w:p w14:paraId="2EC9127F" w14:textId="6B2D5703" w:rsidR="00E61573" w:rsidRPr="00E61573" w:rsidRDefault="00E61573" w:rsidP="00E61573">
      <w:r w:rsidRPr="00E61573">
        <w:t>Die Spaziergänge finden bei trockener Witterung statt</w:t>
      </w:r>
      <w:r w:rsidRPr="00E61573">
        <w:br/>
        <w:t xml:space="preserve">Im Zweifelsfall gibt vorübergehend </w:t>
      </w:r>
      <w:r w:rsidRPr="00E61573">
        <w:br/>
        <w:t xml:space="preserve">Susanna Lüscher 079 433 05 57 oder </w:t>
      </w:r>
      <w:r w:rsidRPr="00E61573">
        <w:br/>
        <w:t>Ursi Stöcklin 052 720 76 28</w:t>
      </w:r>
      <w:r w:rsidRPr="00E61573">
        <w:br/>
        <w:t>bis eine Stunde vor Start Auskunft.</w:t>
      </w:r>
      <w:r w:rsidRPr="00E61573">
        <w:br/>
        <w:t>Mitlaufen passiert in Eigenverantwortung</w:t>
      </w:r>
      <w:r w:rsidRPr="00E61573">
        <w:br/>
        <w:t>Die Teilnahme ist kostenlos. Allfällige Billette kauft sich jeder selber.</w:t>
      </w:r>
    </w:p>
    <w:p w14:paraId="3204553D" w14:textId="77777777" w:rsidR="00CC6FB9" w:rsidRDefault="00E61573" w:rsidP="00E61573">
      <w:pPr>
        <w:rPr>
          <w:b/>
          <w:sz w:val="24"/>
          <w:szCs w:val="24"/>
        </w:rPr>
      </w:pPr>
      <w:r w:rsidRPr="00E61573">
        <w:rPr>
          <w:b/>
          <w:bCs/>
        </w:rPr>
        <w:t>Information:</w:t>
      </w:r>
      <w:r w:rsidRPr="00E61573">
        <w:t xml:space="preserve"> Susanna Lüscher und Ursi Stöcklin haben sich bereit erklärt, die Zeit während meines Ausfalls zu überbrücken.</w:t>
      </w:r>
      <w:r w:rsidRPr="00E61573">
        <w:br/>
      </w:r>
    </w:p>
    <w:p w14:paraId="4DEBA0C4" w14:textId="2849CB2D" w:rsidR="00E61573" w:rsidRPr="00E61573" w:rsidRDefault="00E61573" w:rsidP="00E61573">
      <w:pPr>
        <w:rPr>
          <w:b/>
          <w:sz w:val="24"/>
          <w:szCs w:val="24"/>
        </w:rPr>
      </w:pPr>
      <w:r w:rsidRPr="00E61573">
        <w:rPr>
          <w:b/>
          <w:sz w:val="24"/>
          <w:szCs w:val="24"/>
        </w:rPr>
        <w:t xml:space="preserve">Das Programm </w:t>
      </w:r>
      <w:r w:rsidRPr="00E61573">
        <w:rPr>
          <w:b/>
          <w:sz w:val="24"/>
          <w:szCs w:val="24"/>
        </w:rPr>
        <w:br/>
      </w:r>
      <w:r w:rsidRPr="00E61573">
        <w:rPr>
          <w:bCs/>
          <w:sz w:val="24"/>
          <w:szCs w:val="24"/>
        </w:rPr>
        <w:t>(kleine, spontane Änderungen vorbehalten)</w:t>
      </w:r>
    </w:p>
    <w:p w14:paraId="5EF87307" w14:textId="065CFDEB" w:rsidR="0025301C" w:rsidRDefault="0025301C" w:rsidP="0025301C">
      <w:pPr>
        <w:rPr>
          <w:b/>
          <w:sz w:val="24"/>
          <w:szCs w:val="24"/>
        </w:rPr>
      </w:pPr>
    </w:p>
    <w:tbl>
      <w:tblPr>
        <w:tblStyle w:val="Tabellenraster1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E61573" w:rsidRPr="00E61573" w14:paraId="4FE52083" w14:textId="77777777" w:rsidTr="00E61573">
        <w:trPr>
          <w:trHeight w:val="374"/>
        </w:trPr>
        <w:tc>
          <w:tcPr>
            <w:tcW w:w="9209" w:type="dxa"/>
          </w:tcPr>
          <w:p w14:paraId="67E0EE11" w14:textId="77777777" w:rsidR="00E61573" w:rsidRPr="00E61573" w:rsidRDefault="00E61573" w:rsidP="00E61573">
            <w:pPr>
              <w:rPr>
                <w:i/>
                <w:iCs/>
              </w:rPr>
            </w:pPr>
            <w:bookmarkStart w:id="1" w:name="_Hlk16696661"/>
            <w:r w:rsidRPr="00E61573">
              <w:rPr>
                <w:b/>
                <w:sz w:val="24"/>
                <w:szCs w:val="24"/>
              </w:rPr>
              <w:t>Freitag, 4. Oktober</w:t>
            </w:r>
            <w:r w:rsidRPr="00E61573">
              <w:t xml:space="preserve"> </w:t>
            </w:r>
            <w:r w:rsidRPr="00E61573">
              <w:rPr>
                <w:b/>
                <w:bCs/>
                <w:sz w:val="24"/>
                <w:szCs w:val="24"/>
              </w:rPr>
              <w:t>2019</w:t>
            </w:r>
            <w:r w:rsidRPr="00E61573">
              <w:rPr>
                <w:b/>
                <w:bCs/>
                <w:sz w:val="24"/>
                <w:szCs w:val="24"/>
              </w:rPr>
              <w:br/>
            </w:r>
            <w:r w:rsidRPr="00E61573">
              <w:rPr>
                <w:i/>
                <w:iCs/>
              </w:rPr>
              <w:t>«Allmend»</w:t>
            </w:r>
          </w:p>
          <w:p w14:paraId="6DF44AC4" w14:textId="27376478" w:rsidR="00E61573" w:rsidRPr="00E61573" w:rsidRDefault="00E61573" w:rsidP="00E61573">
            <w:r w:rsidRPr="00E61573">
              <w:t>Treffpunkt 15.00 Uhr, Coop Fallengatter</w:t>
            </w:r>
            <w:r w:rsidRPr="00E61573">
              <w:br/>
              <w:t xml:space="preserve">Einkehr im Restaurant Eisenwerk.                                                       </w:t>
            </w:r>
          </w:p>
        </w:tc>
      </w:tr>
      <w:tr w:rsidR="00E61573" w:rsidRPr="00E61573" w14:paraId="65F5265B" w14:textId="77777777" w:rsidTr="00E61573">
        <w:trPr>
          <w:trHeight w:val="376"/>
        </w:trPr>
        <w:tc>
          <w:tcPr>
            <w:tcW w:w="9209" w:type="dxa"/>
          </w:tcPr>
          <w:p w14:paraId="241D1D3B" w14:textId="77777777" w:rsidR="00E61573" w:rsidRPr="00E61573" w:rsidRDefault="00E61573" w:rsidP="00E61573">
            <w:r w:rsidRPr="00E61573">
              <w:rPr>
                <w:b/>
                <w:sz w:val="24"/>
                <w:szCs w:val="24"/>
              </w:rPr>
              <w:t>Freitag, 11. Oktober 2019</w:t>
            </w:r>
            <w:r w:rsidRPr="00E61573">
              <w:rPr>
                <w:sz w:val="28"/>
                <w:szCs w:val="28"/>
              </w:rPr>
              <w:br/>
            </w:r>
            <w:r w:rsidRPr="00E61573">
              <w:rPr>
                <w:i/>
                <w:iCs/>
              </w:rPr>
              <w:t xml:space="preserve">«Die Katze unser wildes Haustier» </w:t>
            </w:r>
            <w:r w:rsidRPr="00E61573">
              <w:t>Museumsbesuch</w:t>
            </w:r>
          </w:p>
          <w:p w14:paraId="0BF71988" w14:textId="77777777" w:rsidR="00E61573" w:rsidRPr="00E61573" w:rsidRDefault="00E61573" w:rsidP="00E61573">
            <w:r w:rsidRPr="00E61573">
              <w:t xml:space="preserve">Treffpunkt 15.00 Uhr, Coop Fallengatter, </w:t>
            </w:r>
          </w:p>
          <w:p w14:paraId="5AFE399D" w14:textId="13161E46" w:rsidR="00E61573" w:rsidRPr="00E61573" w:rsidRDefault="00E61573" w:rsidP="00E61573">
            <w:r w:rsidRPr="00E61573">
              <w:t>Einkehr: offen</w:t>
            </w:r>
          </w:p>
        </w:tc>
      </w:tr>
      <w:tr w:rsidR="00E61573" w:rsidRPr="00E61573" w14:paraId="65BD4D19" w14:textId="77777777" w:rsidTr="00E61573">
        <w:trPr>
          <w:trHeight w:val="414"/>
        </w:trPr>
        <w:tc>
          <w:tcPr>
            <w:tcW w:w="9209" w:type="dxa"/>
          </w:tcPr>
          <w:p w14:paraId="08CD6799" w14:textId="77777777" w:rsidR="00E61573" w:rsidRPr="00E61573" w:rsidRDefault="00E61573" w:rsidP="00E61573">
            <w:pPr>
              <w:rPr>
                <w:b/>
                <w:sz w:val="24"/>
                <w:szCs w:val="24"/>
              </w:rPr>
            </w:pPr>
            <w:r w:rsidRPr="00E61573">
              <w:rPr>
                <w:b/>
                <w:sz w:val="24"/>
                <w:szCs w:val="24"/>
              </w:rPr>
              <w:t>Freitag, 18. Oktober 2019</w:t>
            </w:r>
          </w:p>
          <w:p w14:paraId="4B0C19B2" w14:textId="77777777" w:rsidR="00E61573" w:rsidRPr="00E61573" w:rsidRDefault="00E61573" w:rsidP="00E61573">
            <w:r w:rsidRPr="00E61573">
              <w:t>«</w:t>
            </w:r>
            <w:r w:rsidRPr="00E61573">
              <w:rPr>
                <w:i/>
                <w:iCs/>
              </w:rPr>
              <w:t>Ob Bruderklausen-Kapelle</w:t>
            </w:r>
            <w:r w:rsidRPr="00E61573">
              <w:t>»</w:t>
            </w:r>
          </w:p>
          <w:p w14:paraId="2A429596" w14:textId="77777777" w:rsidR="00E61573" w:rsidRPr="00E61573" w:rsidRDefault="00E61573" w:rsidP="00E61573">
            <w:r w:rsidRPr="00E61573">
              <w:t>Treffpunkt 14.15 Uhr, Bahnhof Frauenfeld (Abfahrt 14.39 h Richtung Islikon)</w:t>
            </w:r>
          </w:p>
          <w:p w14:paraId="337334CC" w14:textId="52940C44" w:rsidR="00E61573" w:rsidRPr="00E61573" w:rsidRDefault="00E61573" w:rsidP="00E61573">
            <w:r w:rsidRPr="00E61573">
              <w:t>Einkehr: Alterszentrum PARK</w:t>
            </w:r>
          </w:p>
        </w:tc>
      </w:tr>
      <w:tr w:rsidR="00E61573" w:rsidRPr="00E61573" w14:paraId="7224D953" w14:textId="77777777" w:rsidTr="00E61573">
        <w:trPr>
          <w:trHeight w:val="414"/>
        </w:trPr>
        <w:tc>
          <w:tcPr>
            <w:tcW w:w="9209" w:type="dxa"/>
          </w:tcPr>
          <w:p w14:paraId="2A43B3DD" w14:textId="77777777" w:rsidR="00E61573" w:rsidRPr="00E61573" w:rsidRDefault="00E61573" w:rsidP="00E61573">
            <w:pPr>
              <w:rPr>
                <w:b/>
                <w:sz w:val="24"/>
                <w:szCs w:val="24"/>
              </w:rPr>
            </w:pPr>
            <w:r w:rsidRPr="00E61573">
              <w:rPr>
                <w:b/>
                <w:sz w:val="24"/>
                <w:szCs w:val="24"/>
              </w:rPr>
              <w:t>Freitag, 25. Oktober 2019</w:t>
            </w:r>
          </w:p>
          <w:p w14:paraId="025801D3" w14:textId="77777777" w:rsidR="00E61573" w:rsidRPr="00E61573" w:rsidRDefault="00E61573" w:rsidP="00E61573">
            <w:r w:rsidRPr="00E61573">
              <w:t>«</w:t>
            </w:r>
            <w:r w:rsidRPr="00E61573">
              <w:rPr>
                <w:i/>
                <w:iCs/>
              </w:rPr>
              <w:t>Überraschung zum Saisonabschluss</w:t>
            </w:r>
            <w:r w:rsidRPr="00E61573">
              <w:t>»</w:t>
            </w:r>
          </w:p>
          <w:p w14:paraId="054ABBA5" w14:textId="77777777" w:rsidR="00E61573" w:rsidRPr="00E61573" w:rsidRDefault="00E61573" w:rsidP="00E61573">
            <w:r w:rsidRPr="00E61573">
              <w:t>Getränke und Sitzunterlage bitte mitbringen !</w:t>
            </w:r>
          </w:p>
          <w:p w14:paraId="1F0D6111" w14:textId="77777777" w:rsidR="00E61573" w:rsidRPr="00E61573" w:rsidRDefault="00E61573" w:rsidP="00E61573">
            <w:r w:rsidRPr="00E61573">
              <w:t xml:space="preserve">Treffpunkt 14.00 Uhr, Coop Fallengatter </w:t>
            </w:r>
          </w:p>
          <w:p w14:paraId="5F519584" w14:textId="77777777" w:rsidR="00E61573" w:rsidRPr="00E61573" w:rsidRDefault="00E61573" w:rsidP="00E61573">
            <w:pPr>
              <w:rPr>
                <w:b/>
                <w:bCs/>
                <w:color w:val="FF0000"/>
              </w:rPr>
            </w:pPr>
            <w:r w:rsidRPr="00E61573">
              <w:rPr>
                <w:b/>
                <w:bCs/>
                <w:color w:val="FF0000"/>
              </w:rPr>
              <w:t>Nur bei trockener Witterung</w:t>
            </w:r>
          </w:p>
          <w:p w14:paraId="0EF8997C" w14:textId="14A76652" w:rsidR="00E61573" w:rsidRPr="00E61573" w:rsidRDefault="00E61573" w:rsidP="00CC6FB9">
            <w:pPr>
              <w:rPr>
                <w:b/>
                <w:bCs/>
              </w:rPr>
            </w:pPr>
            <w:r w:rsidRPr="00E61573">
              <w:rPr>
                <w:b/>
                <w:bCs/>
              </w:rPr>
              <w:t>Aber eine Alternative wird es geben !</w:t>
            </w:r>
          </w:p>
        </w:tc>
      </w:tr>
      <w:tr w:rsidR="00E61573" w:rsidRPr="00E61573" w14:paraId="71E53F5B" w14:textId="77777777" w:rsidTr="00CC6FB9">
        <w:trPr>
          <w:trHeight w:val="1438"/>
        </w:trPr>
        <w:tc>
          <w:tcPr>
            <w:tcW w:w="9209" w:type="dxa"/>
            <w:shd w:val="clear" w:color="auto" w:fill="9CC2E5" w:themeFill="accent5" w:themeFillTint="99"/>
          </w:tcPr>
          <w:p w14:paraId="11DA7157" w14:textId="77777777" w:rsidR="00CC6FB9" w:rsidRDefault="00CC6FB9" w:rsidP="00CC6FB9">
            <w:pPr>
              <w:jc w:val="center"/>
              <w:rPr>
                <w:b/>
                <w:bCs/>
                <w:sz w:val="32"/>
                <w:szCs w:val="32"/>
              </w:rPr>
            </w:pPr>
          </w:p>
          <w:p w14:paraId="54810C0D" w14:textId="750D148E" w:rsidR="00CC6FB9" w:rsidRPr="00CC6FB9" w:rsidRDefault="00E61573" w:rsidP="00CC6FB9">
            <w:pPr>
              <w:jc w:val="center"/>
              <w:rPr>
                <w:b/>
                <w:bCs/>
                <w:sz w:val="32"/>
                <w:szCs w:val="32"/>
              </w:rPr>
            </w:pPr>
            <w:r w:rsidRPr="00CC6FB9">
              <w:rPr>
                <w:b/>
                <w:bCs/>
                <w:sz w:val="32"/>
                <w:szCs w:val="32"/>
              </w:rPr>
              <w:t>WINTERPAUSE BIS CA. MITTE</w:t>
            </w:r>
          </w:p>
          <w:p w14:paraId="0AB23699" w14:textId="149C8AAF" w:rsidR="00E61573" w:rsidRPr="00E61573" w:rsidRDefault="00E61573" w:rsidP="00CC6FB9">
            <w:pPr>
              <w:pStyle w:val="KeinLeerraum"/>
              <w:jc w:val="center"/>
            </w:pPr>
            <w:r w:rsidRPr="00CC6FB9">
              <w:rPr>
                <w:b/>
                <w:bCs/>
                <w:sz w:val="32"/>
                <w:szCs w:val="32"/>
              </w:rPr>
              <w:t>MÄRZ 2020</w:t>
            </w:r>
          </w:p>
        </w:tc>
      </w:tr>
    </w:tbl>
    <w:p w14:paraId="2E7C686C" w14:textId="6B46E178" w:rsidR="00E61573" w:rsidRPr="00E61573" w:rsidRDefault="00755593" w:rsidP="00CC6FB9">
      <w:pPr>
        <w:rPr>
          <w:rFonts w:cstheme="minorHAnsi"/>
          <w:b/>
          <w:bCs/>
          <w:color w:val="5B9BD5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reflection w14:blurRad="6350" w14:stA="55000" w14:stPos="0" w14:endA="50" w14:endPos="85000" w14:dist="60007" w14:dir="5400000" w14:fadeDir="5400000" w14:sx="100000" w14:sy="-100000" w14:kx="0" w14:ky="0" w14:algn="bl"/>
          <w14:textOutline w14:w="9525" w14:cap="flat" w14:cmpd="sng" w14:algn="ctr">
            <w14:solidFill>
              <w14:schemeClr w14:val="accent5">
                <w14:lumMod w14:val="50000"/>
              </w14:schemeClr>
            </w14:solidFill>
            <w14:prstDash w14:val="solid"/>
            <w14:round/>
          </w14:textOutline>
        </w:rPr>
      </w:pPr>
      <w:bookmarkStart w:id="2" w:name="_Hlk16705675"/>
      <w:bookmarkEnd w:id="1"/>
      <w:r>
        <w:rPr>
          <w:rFonts w:cstheme="minorHAnsi"/>
          <w:b/>
          <w:bCs/>
          <w:color w:val="5B9BD5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reflection w14:blurRad="6350" w14:stA="55000" w14:stPos="0" w14:endA="50" w14:endPos="85000" w14:dist="60007" w14:dir="5400000" w14:fadeDir="5400000" w14:sx="100000" w14:sy="-100000" w14:kx="0" w14:ky="0" w14:algn="bl"/>
          <w14:textOutline w14:w="9525" w14:cap="flat" w14:cmpd="sng" w14:algn="ctr">
            <w14:solidFill>
              <w14:schemeClr w14:val="accent5">
                <w14:lumMod w14:val="50000"/>
              </w14:schemeClr>
            </w14:solidFill>
            <w14:prstDash w14:val="solid"/>
            <w14:round/>
          </w14:textOutline>
        </w:rPr>
        <w:t xml:space="preserve">    </w:t>
      </w:r>
      <w:r w:rsidR="00E61573" w:rsidRPr="00E61573">
        <w:rPr>
          <w:rFonts w:cstheme="minorHAnsi"/>
          <w:b/>
          <w:bCs/>
          <w:color w:val="5B9BD5" w:themeColor="accent5"/>
          <w:sz w:val="32"/>
          <w:szCs w:val="3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reflection w14:blurRad="6350" w14:stA="55000" w14:stPos="0" w14:endA="50" w14:endPos="85000" w14:dist="60007" w14:dir="5400000" w14:fadeDir="5400000" w14:sx="100000" w14:sy="-100000" w14:kx="0" w14:ky="0" w14:algn="bl"/>
          <w14:textOutline w14:w="9525" w14:cap="flat" w14:cmpd="sng" w14:algn="ctr">
            <w14:solidFill>
              <w14:schemeClr w14:val="accent5">
                <w14:lumMod w14:val="50000"/>
              </w14:schemeClr>
            </w14:solidFill>
            <w14:prstDash w14:val="solid"/>
            <w14:round/>
          </w14:textOutline>
        </w:rPr>
        <w:t>Vielen Dank für Euer Mitspazieren; es hat uns Spass gemacht !!!</w:t>
      </w:r>
    </w:p>
    <w:p w14:paraId="6FDF5EA2" w14:textId="0E164671" w:rsidR="0025301C" w:rsidRPr="00755593" w:rsidRDefault="00CC6FB9" w:rsidP="00CC6FB9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</w:t>
      </w:r>
      <w:r w:rsidR="00E61573" w:rsidRPr="00E61573">
        <w:rPr>
          <w:b/>
          <w:bCs/>
          <w:sz w:val="26"/>
          <w:szCs w:val="26"/>
        </w:rPr>
        <w:t>Erika, Susann und Ursi</w:t>
      </w:r>
      <w:bookmarkEnd w:id="2"/>
    </w:p>
    <w:sectPr w:rsidR="0025301C" w:rsidRPr="00755593" w:rsidSect="007555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01C"/>
    <w:rsid w:val="0025301C"/>
    <w:rsid w:val="00755593"/>
    <w:rsid w:val="00853546"/>
    <w:rsid w:val="00860675"/>
    <w:rsid w:val="008D4A3E"/>
    <w:rsid w:val="00A16013"/>
    <w:rsid w:val="00A818E8"/>
    <w:rsid w:val="00CC6FB9"/>
    <w:rsid w:val="00E61573"/>
    <w:rsid w:val="00F9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52FB8E"/>
  <w15:chartTrackingRefBased/>
  <w15:docId w15:val="{6CB3AC48-BCD1-4556-8A1F-6975D1B1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53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E615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CC6F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2360D701.dotm</Template>
  <TotalTime>0</TotalTime>
  <Pages>1</Pages>
  <Words>201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 Düring</dc:creator>
  <cp:keywords/>
  <dc:description/>
  <cp:lastModifiedBy>Urban Kaiser</cp:lastModifiedBy>
  <cp:revision>2</cp:revision>
  <cp:lastPrinted>2019-03-07T09:38:00Z</cp:lastPrinted>
  <dcterms:created xsi:type="dcterms:W3CDTF">2019-10-04T12:23:00Z</dcterms:created>
  <dcterms:modified xsi:type="dcterms:W3CDTF">2019-10-04T12:23:00Z</dcterms:modified>
</cp:coreProperties>
</file>